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E537" w14:textId="07F17692" w:rsidR="00D16524" w:rsidRPr="00C729D1" w:rsidRDefault="00D16524" w:rsidP="00D16524">
      <w:pPr>
        <w:jc w:val="right"/>
        <w:rPr>
          <w:rFonts w:ascii="ＭＳ ゴシック" w:eastAsia="ＭＳ ゴシック" w:hAnsi="ＭＳ ゴシック"/>
          <w:w w:val="200"/>
        </w:rPr>
      </w:pPr>
      <w:r w:rsidRPr="00C729D1">
        <w:rPr>
          <w:rFonts w:ascii="ＭＳ ゴシック" w:eastAsia="ＭＳ ゴシック" w:hAnsi="ＭＳ ゴシック" w:hint="eastAsia"/>
          <w:spacing w:val="-8"/>
          <w:sz w:val="22"/>
          <w:szCs w:val="22"/>
        </w:rPr>
        <w:t>様式</w:t>
      </w:r>
      <w:r w:rsidR="00E6423D">
        <w:rPr>
          <w:rFonts w:ascii="ＭＳ ゴシック" w:eastAsia="ＭＳ ゴシック" w:hAnsi="ＭＳ ゴシック" w:hint="eastAsia"/>
          <w:spacing w:val="-8"/>
          <w:sz w:val="22"/>
          <w:szCs w:val="22"/>
        </w:rPr>
        <w:t>５</w:t>
      </w:r>
    </w:p>
    <w:p w14:paraId="48DF5400" w14:textId="36B7D7EC" w:rsidR="000F46BD" w:rsidRDefault="000F46BD" w:rsidP="006F21DF">
      <w:pPr>
        <w:rPr>
          <w:rFonts w:eastAsia="PMingLiU" w:cs="Times New Roman"/>
          <w:w w:val="90"/>
          <w:sz w:val="24"/>
          <w:szCs w:val="24"/>
          <w:lang w:eastAsia="zh-TW"/>
        </w:rPr>
      </w:pPr>
    </w:p>
    <w:p w14:paraId="45E33DE5" w14:textId="63DEDF43" w:rsidR="006F21DF" w:rsidRPr="006F21DF" w:rsidRDefault="006F21DF" w:rsidP="006F21DF">
      <w:pPr>
        <w:jc w:val="center"/>
        <w:rPr>
          <w:rFonts w:ascii="ＭＳ 明朝" w:hAnsi="ＭＳ 明朝" w:cs="Times New Roman" w:hint="eastAsia"/>
          <w:w w:val="90"/>
          <w:sz w:val="28"/>
          <w:szCs w:val="28"/>
          <w:lang w:eastAsia="zh-TW"/>
        </w:rPr>
      </w:pPr>
      <w:r w:rsidRPr="006F21DF">
        <w:rPr>
          <w:rFonts w:ascii="ＭＳ 明朝" w:hAnsi="ＭＳ 明朝" w:cs="Times New Roman" w:hint="eastAsia"/>
          <w:w w:val="90"/>
          <w:sz w:val="28"/>
          <w:szCs w:val="28"/>
        </w:rPr>
        <w:t>質</w:t>
      </w:r>
      <w:r>
        <w:rPr>
          <w:rFonts w:ascii="ＭＳ 明朝" w:hAnsi="ＭＳ 明朝" w:cs="Times New Roman" w:hint="eastAsia"/>
          <w:w w:val="90"/>
          <w:sz w:val="28"/>
          <w:szCs w:val="28"/>
        </w:rPr>
        <w:t xml:space="preserve">　</w:t>
      </w:r>
      <w:r w:rsidRPr="006F21DF">
        <w:rPr>
          <w:rFonts w:ascii="ＭＳ 明朝" w:hAnsi="ＭＳ 明朝" w:cs="Times New Roman" w:hint="eastAsia"/>
          <w:w w:val="90"/>
          <w:sz w:val="28"/>
          <w:szCs w:val="28"/>
        </w:rPr>
        <w:t>問</w:t>
      </w:r>
      <w:r>
        <w:rPr>
          <w:rFonts w:ascii="ＭＳ 明朝" w:hAnsi="ＭＳ 明朝" w:cs="Times New Roman" w:hint="eastAsia"/>
          <w:w w:val="90"/>
          <w:sz w:val="28"/>
          <w:szCs w:val="28"/>
        </w:rPr>
        <w:t xml:space="preserve">　</w:t>
      </w:r>
      <w:r w:rsidRPr="006F21DF">
        <w:rPr>
          <w:rFonts w:ascii="ＭＳ 明朝" w:hAnsi="ＭＳ 明朝" w:cs="Times New Roman" w:hint="eastAsia"/>
          <w:w w:val="90"/>
          <w:sz w:val="28"/>
          <w:szCs w:val="28"/>
        </w:rPr>
        <w:t>書</w:t>
      </w:r>
    </w:p>
    <w:p w14:paraId="1C7906A0" w14:textId="77777777" w:rsidR="000F46BD" w:rsidRPr="00D74029" w:rsidRDefault="000F46BD" w:rsidP="000F46BD">
      <w:pPr>
        <w:pStyle w:val="a3"/>
        <w:spacing w:line="240" w:lineRule="auto"/>
        <w:rPr>
          <w:rFonts w:cs="Times New Roman"/>
          <w:spacing w:val="0"/>
          <w:sz w:val="22"/>
          <w:szCs w:val="22"/>
          <w:lang w:eastAsia="zh-TW"/>
        </w:rPr>
      </w:pPr>
    </w:p>
    <w:p w14:paraId="69FFD767" w14:textId="17AF1C61" w:rsidR="000F46BD" w:rsidRPr="00D33E88" w:rsidRDefault="000F46BD" w:rsidP="000F46BD">
      <w:pPr>
        <w:pStyle w:val="a3"/>
        <w:spacing w:line="240" w:lineRule="auto"/>
        <w:jc w:val="right"/>
        <w:rPr>
          <w:rFonts w:cs="Times New Roman"/>
          <w:spacing w:val="0"/>
          <w:sz w:val="24"/>
          <w:szCs w:val="24"/>
        </w:rPr>
      </w:pPr>
      <w:r w:rsidRPr="00D33E88">
        <w:rPr>
          <w:rFonts w:ascii="Century" w:hAnsi="Century" w:hint="eastAsia"/>
          <w:spacing w:val="-8"/>
          <w:sz w:val="24"/>
          <w:szCs w:val="24"/>
          <w:lang w:eastAsia="zh-TW"/>
        </w:rPr>
        <w:t>年</w:t>
      </w:r>
      <w:r w:rsidR="00BB4223" w:rsidRPr="00D33E88">
        <w:rPr>
          <w:rFonts w:ascii="Century" w:hAnsi="Century" w:hint="eastAsia"/>
          <w:spacing w:val="-8"/>
          <w:sz w:val="24"/>
          <w:szCs w:val="24"/>
        </w:rPr>
        <w:t xml:space="preserve">　</w:t>
      </w:r>
      <w:r w:rsidR="001234AA" w:rsidRPr="00D33E88">
        <w:rPr>
          <w:rFonts w:ascii="Century" w:hAnsi="Century" w:hint="eastAsia"/>
          <w:spacing w:val="-8"/>
          <w:sz w:val="24"/>
          <w:szCs w:val="24"/>
        </w:rPr>
        <w:t xml:space="preserve">　</w:t>
      </w:r>
      <w:r w:rsidRPr="00D33E88">
        <w:rPr>
          <w:rFonts w:ascii="Century" w:hAnsi="Century" w:hint="eastAsia"/>
          <w:spacing w:val="-8"/>
          <w:sz w:val="24"/>
          <w:szCs w:val="24"/>
          <w:lang w:eastAsia="zh-TW"/>
        </w:rPr>
        <w:t>月</w:t>
      </w:r>
      <w:r w:rsidR="00125ECF" w:rsidRPr="00D33E88">
        <w:rPr>
          <w:rFonts w:ascii="Century" w:hAnsi="Century" w:hint="eastAsia"/>
          <w:spacing w:val="-8"/>
          <w:sz w:val="24"/>
          <w:szCs w:val="24"/>
        </w:rPr>
        <w:t xml:space="preserve">　</w:t>
      </w:r>
      <w:r w:rsidR="001234AA" w:rsidRPr="00D33E88">
        <w:rPr>
          <w:rFonts w:ascii="Century" w:hAnsi="Century" w:hint="eastAsia"/>
          <w:spacing w:val="-8"/>
          <w:sz w:val="24"/>
          <w:szCs w:val="24"/>
        </w:rPr>
        <w:t xml:space="preserve">　</w:t>
      </w:r>
      <w:r w:rsidRPr="00D33E88">
        <w:rPr>
          <w:rFonts w:ascii="Century" w:hAnsi="Century" w:hint="eastAsia"/>
          <w:spacing w:val="-8"/>
          <w:sz w:val="24"/>
          <w:szCs w:val="24"/>
          <w:lang w:eastAsia="zh-TW"/>
        </w:rPr>
        <w:t>日</w:t>
      </w:r>
      <w:r w:rsidRPr="00D33E88">
        <w:rPr>
          <w:rFonts w:ascii="Century" w:hAnsi="Century" w:hint="eastAsia"/>
          <w:spacing w:val="-8"/>
          <w:sz w:val="24"/>
          <w:szCs w:val="24"/>
        </w:rPr>
        <w:t xml:space="preserve">　</w:t>
      </w:r>
    </w:p>
    <w:p w14:paraId="4AF94A41" w14:textId="34BA63CF" w:rsidR="000F46BD" w:rsidRPr="00D33E88" w:rsidRDefault="000F46BD" w:rsidP="000F46BD">
      <w:pPr>
        <w:pStyle w:val="a3"/>
        <w:spacing w:line="240" w:lineRule="auto"/>
        <w:rPr>
          <w:rFonts w:eastAsia="PMingLiU" w:cs="Times New Roman"/>
          <w:spacing w:val="0"/>
          <w:sz w:val="24"/>
          <w:szCs w:val="24"/>
        </w:rPr>
      </w:pPr>
    </w:p>
    <w:p w14:paraId="63EE81DC" w14:textId="77777777" w:rsidR="00D16524" w:rsidRPr="00D16524" w:rsidRDefault="00D16524" w:rsidP="00D16524">
      <w:pPr>
        <w:wordWrap w:val="0"/>
        <w:autoSpaceDE w:val="0"/>
        <w:autoSpaceDN w:val="0"/>
        <w:adjustRightInd w:val="0"/>
        <w:jc w:val="right"/>
        <w:rPr>
          <w:rFonts w:ascii="ＭＳ 明朝" w:hAnsi="ＭＳ 明朝" w:cs="Arial"/>
          <w:kern w:val="0"/>
          <w:sz w:val="24"/>
          <w:szCs w:val="24"/>
        </w:rPr>
      </w:pPr>
      <w:r w:rsidRPr="00D16524">
        <w:rPr>
          <w:rFonts w:ascii="ＭＳ 明朝" w:hAnsi="ＭＳ 明朝" w:cs="Arial" w:hint="eastAsia"/>
          <w:kern w:val="0"/>
          <w:sz w:val="24"/>
          <w:szCs w:val="24"/>
        </w:rPr>
        <w:t xml:space="preserve">申　込　者　　　　　　　　　　　　　　</w:t>
      </w:r>
    </w:p>
    <w:p w14:paraId="4FF8C9CF" w14:textId="77777777" w:rsidR="00D16524" w:rsidRPr="00D16524" w:rsidRDefault="00D16524" w:rsidP="00D16524">
      <w:pPr>
        <w:wordWrap w:val="0"/>
        <w:autoSpaceDE w:val="0"/>
        <w:autoSpaceDN w:val="0"/>
        <w:adjustRightInd w:val="0"/>
        <w:jc w:val="right"/>
        <w:rPr>
          <w:rFonts w:ascii="ＭＳ 明朝" w:hAnsi="ＭＳ 明朝" w:cs="Arial"/>
          <w:kern w:val="0"/>
          <w:sz w:val="24"/>
          <w:szCs w:val="24"/>
        </w:rPr>
      </w:pPr>
      <w:r w:rsidRPr="00D16524">
        <w:rPr>
          <w:rFonts w:ascii="ＭＳ 明朝" w:hAnsi="ＭＳ 明朝" w:cs="Arial" w:hint="eastAsia"/>
          <w:kern w:val="0"/>
          <w:sz w:val="24"/>
          <w:szCs w:val="24"/>
        </w:rPr>
        <w:t xml:space="preserve">代表者氏名　　　　　　　　　　　　　　</w:t>
      </w:r>
    </w:p>
    <w:p w14:paraId="23786B78" w14:textId="29BA5100" w:rsidR="000F46BD" w:rsidRPr="00D33E88" w:rsidRDefault="000F46BD" w:rsidP="00D16524">
      <w:pPr>
        <w:pStyle w:val="a3"/>
        <w:spacing w:line="240" w:lineRule="auto"/>
        <w:ind w:right="880"/>
        <w:rPr>
          <w:rFonts w:eastAsia="PMingLiU" w:cs="Times New Roman"/>
          <w:spacing w:val="0"/>
          <w:sz w:val="24"/>
          <w:szCs w:val="24"/>
          <w:lang w:eastAsia="zh-TW"/>
        </w:rPr>
      </w:pPr>
    </w:p>
    <w:p w14:paraId="5DBFAE23" w14:textId="08C1DC48" w:rsidR="000F46BD" w:rsidRDefault="000F46BD" w:rsidP="000F46BD">
      <w:pPr>
        <w:pStyle w:val="a3"/>
        <w:spacing w:line="240" w:lineRule="auto"/>
        <w:rPr>
          <w:rFonts w:eastAsia="PMingLiU" w:cs="Times New Roman"/>
          <w:spacing w:val="0"/>
          <w:sz w:val="24"/>
          <w:szCs w:val="24"/>
          <w:lang w:eastAsia="zh-TW"/>
        </w:rPr>
      </w:pPr>
    </w:p>
    <w:p w14:paraId="102C77A6" w14:textId="77777777" w:rsidR="00D33E88" w:rsidRPr="00D33E88" w:rsidRDefault="00D33E88" w:rsidP="000F46BD">
      <w:pPr>
        <w:pStyle w:val="a3"/>
        <w:spacing w:line="240" w:lineRule="auto"/>
        <w:rPr>
          <w:rFonts w:eastAsia="PMingLiU" w:cs="Times New Roman"/>
          <w:spacing w:val="0"/>
          <w:sz w:val="24"/>
          <w:szCs w:val="24"/>
          <w:lang w:eastAsia="zh-TW"/>
        </w:rPr>
      </w:pPr>
    </w:p>
    <w:p w14:paraId="2CAE182F" w14:textId="04B56A4B" w:rsidR="00D16524" w:rsidRDefault="00D33E88" w:rsidP="00D33E88">
      <w:pPr>
        <w:pStyle w:val="a3"/>
        <w:spacing w:line="240" w:lineRule="auto"/>
        <w:ind w:firstLineChars="100" w:firstLine="240"/>
        <w:rPr>
          <w:rFonts w:ascii="ＭＳ ゴシック" w:eastAsia="ＭＳ ゴシック" w:hAnsi="ＭＳ ゴシック"/>
          <w:spacing w:val="0"/>
          <w:sz w:val="24"/>
          <w:szCs w:val="24"/>
          <w:u w:val="single"/>
        </w:rPr>
      </w:pPr>
      <w:r w:rsidRPr="00D33E88">
        <w:rPr>
          <w:rFonts w:ascii="Century" w:hAnsi="Century" w:hint="eastAsia"/>
          <w:spacing w:val="0"/>
          <w:sz w:val="24"/>
          <w:szCs w:val="24"/>
        </w:rPr>
        <w:t xml:space="preserve">１　</w:t>
      </w:r>
      <w:r w:rsidR="00D16524" w:rsidRPr="00D33E88">
        <w:rPr>
          <w:rFonts w:ascii="Century" w:hAnsi="Century" w:hint="eastAsia"/>
          <w:spacing w:val="0"/>
          <w:sz w:val="24"/>
          <w:szCs w:val="24"/>
        </w:rPr>
        <w:t>ネーミングライツ対象</w:t>
      </w:r>
      <w:r w:rsidR="006F21DF">
        <w:rPr>
          <w:rFonts w:ascii="Century" w:hAnsi="Century" w:hint="eastAsia"/>
          <w:spacing w:val="0"/>
          <w:sz w:val="24"/>
          <w:szCs w:val="24"/>
        </w:rPr>
        <w:t>スポーツ</w:t>
      </w:r>
      <w:r w:rsidR="00D16524" w:rsidRPr="00D33E88">
        <w:rPr>
          <w:rFonts w:ascii="Century" w:hAnsi="Century" w:hint="eastAsia"/>
          <w:spacing w:val="0"/>
          <w:sz w:val="24"/>
          <w:szCs w:val="24"/>
        </w:rPr>
        <w:t>施設</w:t>
      </w:r>
      <w:r w:rsidRPr="00D33E88">
        <w:rPr>
          <w:rFonts w:ascii="Century" w:hAnsi="Century" w:hint="eastAsia"/>
          <w:spacing w:val="0"/>
          <w:sz w:val="24"/>
          <w:szCs w:val="24"/>
        </w:rPr>
        <w:t xml:space="preserve">　　</w:t>
      </w:r>
      <w:r>
        <w:rPr>
          <w:rFonts w:ascii="Century" w:hAnsi="Century" w:hint="eastAsia"/>
          <w:spacing w:val="0"/>
          <w:sz w:val="24"/>
          <w:szCs w:val="24"/>
        </w:rPr>
        <w:t xml:space="preserve">　</w:t>
      </w:r>
      <w:r w:rsidR="006F21DF">
        <w:rPr>
          <w:rFonts w:ascii="ＭＳ ゴシック" w:eastAsia="ＭＳ ゴシック" w:hAnsi="ＭＳ ゴシック" w:hint="eastAsia"/>
          <w:spacing w:val="0"/>
          <w:sz w:val="24"/>
          <w:szCs w:val="24"/>
          <w:u w:val="single"/>
        </w:rPr>
        <w:t>スポーツ</w:t>
      </w:r>
      <w:r w:rsidRPr="00D33E88">
        <w:rPr>
          <w:rFonts w:ascii="ＭＳ ゴシック" w:eastAsia="ＭＳ ゴシック" w:hAnsi="ＭＳ ゴシック" w:hint="eastAsia"/>
          <w:spacing w:val="0"/>
          <w:sz w:val="24"/>
          <w:szCs w:val="24"/>
          <w:u w:val="single"/>
        </w:rPr>
        <w:t>施設名</w:t>
      </w:r>
    </w:p>
    <w:p w14:paraId="035C51AC" w14:textId="77777777" w:rsidR="00D33E88" w:rsidRPr="00FA29A4" w:rsidRDefault="00D33E88" w:rsidP="00D33E88">
      <w:pPr>
        <w:pStyle w:val="a3"/>
        <w:spacing w:line="240" w:lineRule="auto"/>
        <w:rPr>
          <w:rFonts w:ascii="Century" w:hAnsi="Century"/>
          <w:spacing w:val="0"/>
          <w:sz w:val="24"/>
          <w:szCs w:val="24"/>
        </w:rPr>
      </w:pPr>
    </w:p>
    <w:p w14:paraId="14456C37" w14:textId="75B46307" w:rsidR="000F46BD" w:rsidRPr="00D33E88" w:rsidRDefault="000F46BD" w:rsidP="000F46BD">
      <w:pPr>
        <w:pStyle w:val="a3"/>
        <w:spacing w:line="240" w:lineRule="auto"/>
        <w:rPr>
          <w:rFonts w:cs="Times New Roman"/>
          <w:spacing w:val="0"/>
          <w:sz w:val="24"/>
          <w:szCs w:val="24"/>
        </w:rPr>
      </w:pPr>
    </w:p>
    <w:p w14:paraId="10B37DFA" w14:textId="36C2C73F" w:rsidR="0022259F" w:rsidRPr="00D33E88" w:rsidRDefault="00D33E88" w:rsidP="00D33E88">
      <w:pPr>
        <w:pStyle w:val="a3"/>
        <w:spacing w:line="240" w:lineRule="auto"/>
        <w:ind w:firstLineChars="100" w:firstLine="224"/>
        <w:rPr>
          <w:rFonts w:cs="Times New Roman"/>
          <w:spacing w:val="0"/>
          <w:sz w:val="24"/>
          <w:szCs w:val="24"/>
        </w:rPr>
      </w:pPr>
      <w:r w:rsidRPr="00D33E88">
        <w:rPr>
          <w:rFonts w:ascii="Century" w:hAnsi="Century" w:hint="eastAsia"/>
          <w:spacing w:val="-8"/>
          <w:sz w:val="24"/>
          <w:szCs w:val="24"/>
        </w:rPr>
        <w:t>２　質疑事項（行が不足する場合は、適宜追加してください。）</w:t>
      </w:r>
    </w:p>
    <w:tbl>
      <w:tblPr>
        <w:tblW w:w="8930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8486"/>
      </w:tblGrid>
      <w:tr w:rsidR="00D33E88" w:rsidRPr="00D74029" w14:paraId="7A6374C3" w14:textId="77777777" w:rsidTr="00D33E88">
        <w:trPr>
          <w:trHeight w:val="622"/>
        </w:trPr>
        <w:tc>
          <w:tcPr>
            <w:tcW w:w="2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48AAE" w14:textId="77777777" w:rsidR="00D33E88" w:rsidRPr="00D74029" w:rsidRDefault="00D33E88" w:rsidP="002561CE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hint="eastAsia"/>
                <w:spacing w:val="9"/>
                <w:sz w:val="21"/>
                <w:szCs w:val="21"/>
              </w:rPr>
              <w:t>番号</w:t>
            </w:r>
          </w:p>
        </w:tc>
        <w:tc>
          <w:tcPr>
            <w:tcW w:w="8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90B27" w14:textId="77777777" w:rsidR="00D33E88" w:rsidRPr="00D74029" w:rsidRDefault="00D33E88" w:rsidP="002561CE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ascii="Century" w:hAnsi="Century" w:hint="eastAsia"/>
                <w:spacing w:val="9"/>
                <w:sz w:val="21"/>
                <w:szCs w:val="21"/>
                <w:lang w:eastAsia="zh-TW"/>
              </w:rPr>
              <w:t>質　　疑　　事　　項</w:t>
            </w:r>
          </w:p>
        </w:tc>
      </w:tr>
      <w:tr w:rsidR="00D33E88" w:rsidRPr="00D74029" w14:paraId="116A087D" w14:textId="77777777" w:rsidTr="00D33E88">
        <w:trPr>
          <w:trHeight w:val="1814"/>
        </w:trPr>
        <w:tc>
          <w:tcPr>
            <w:tcW w:w="2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83644F" w14:textId="2AAFBD54" w:rsidR="00D33E88" w:rsidRPr="00D74029" w:rsidRDefault="00D33E88" w:rsidP="00A24AA5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</w:rPr>
              <w:t>１</w:t>
            </w:r>
          </w:p>
        </w:tc>
        <w:tc>
          <w:tcPr>
            <w:tcW w:w="869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AC141F" w14:textId="78F6707C" w:rsidR="00D33E88" w:rsidRPr="00D74029" w:rsidRDefault="00D33E88" w:rsidP="00A24AA5">
            <w:pPr>
              <w:pStyle w:val="a3"/>
              <w:spacing w:line="240" w:lineRule="auto"/>
              <w:ind w:leftChars="50" w:left="105" w:rightChars="50" w:right="105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  <w:lang w:eastAsia="zh-TW"/>
              </w:rPr>
              <w:t xml:space="preserve">　</w:t>
            </w:r>
          </w:p>
        </w:tc>
      </w:tr>
      <w:tr w:rsidR="00D33E88" w:rsidRPr="00D74029" w14:paraId="3716F1A7" w14:textId="77777777" w:rsidTr="00D33E88">
        <w:trPr>
          <w:trHeight w:val="1814"/>
        </w:trPr>
        <w:tc>
          <w:tcPr>
            <w:tcW w:w="2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147" w14:textId="4513B36E" w:rsidR="00D33E88" w:rsidRPr="00D74029" w:rsidRDefault="00D33E88" w:rsidP="00A24AA5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</w:rPr>
            </w:pPr>
            <w:r>
              <w:rPr>
                <w:rFonts w:cs="Times New Roman" w:hint="eastAsia"/>
                <w:spacing w:val="0"/>
                <w:sz w:val="21"/>
                <w:szCs w:val="21"/>
              </w:rPr>
              <w:t>２</w:t>
            </w:r>
          </w:p>
        </w:tc>
        <w:tc>
          <w:tcPr>
            <w:tcW w:w="869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A5A85" w14:textId="1179BC12" w:rsidR="00D33E88" w:rsidRPr="00D74029" w:rsidRDefault="00D33E88" w:rsidP="00A24AA5">
            <w:pPr>
              <w:pStyle w:val="a3"/>
              <w:spacing w:line="240" w:lineRule="auto"/>
              <w:ind w:leftChars="50" w:left="105" w:rightChars="50" w:right="105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  <w:lang w:eastAsia="zh-TW"/>
              </w:rPr>
              <w:t xml:space="preserve">　</w:t>
            </w:r>
          </w:p>
        </w:tc>
      </w:tr>
      <w:tr w:rsidR="00D33E88" w:rsidRPr="00D74029" w14:paraId="1527A093" w14:textId="77777777" w:rsidTr="00D33E88">
        <w:trPr>
          <w:trHeight w:val="1814"/>
        </w:trPr>
        <w:tc>
          <w:tcPr>
            <w:tcW w:w="2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BDC6E" w14:textId="54D2A94A" w:rsidR="00D33E88" w:rsidRPr="00F57CBF" w:rsidRDefault="00D33E88" w:rsidP="00A24AA5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</w:rPr>
            </w:pPr>
            <w:r w:rsidRPr="00F57CBF">
              <w:rPr>
                <w:rFonts w:cs="Times New Roman" w:hint="eastAsia"/>
                <w:spacing w:val="0"/>
                <w:sz w:val="21"/>
                <w:szCs w:val="21"/>
              </w:rPr>
              <w:t>３</w:t>
            </w:r>
          </w:p>
        </w:tc>
        <w:tc>
          <w:tcPr>
            <w:tcW w:w="869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E459ED" w14:textId="14FEF711" w:rsidR="00D33E88" w:rsidRPr="00D74029" w:rsidRDefault="00D33E88" w:rsidP="00A24AA5">
            <w:pPr>
              <w:pStyle w:val="a3"/>
              <w:spacing w:line="240" w:lineRule="auto"/>
              <w:ind w:leftChars="50" w:left="105" w:rightChars="50" w:right="105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  <w:lang w:eastAsia="zh-TW"/>
              </w:rPr>
              <w:t xml:space="preserve">　</w:t>
            </w:r>
          </w:p>
        </w:tc>
      </w:tr>
      <w:tr w:rsidR="00D33E88" w:rsidRPr="00D74029" w14:paraId="0EBC14B2" w14:textId="77777777" w:rsidTr="00D33E88">
        <w:trPr>
          <w:trHeight w:val="1814"/>
        </w:trPr>
        <w:tc>
          <w:tcPr>
            <w:tcW w:w="2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80303" w14:textId="2F8E2B6F" w:rsidR="00D33E88" w:rsidRPr="00F57CBF" w:rsidRDefault="00D33E88" w:rsidP="00A24AA5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</w:rPr>
            </w:pPr>
            <w:r w:rsidRPr="00F57CBF">
              <w:rPr>
                <w:rFonts w:cs="Times New Roman" w:hint="eastAsia"/>
                <w:spacing w:val="0"/>
                <w:sz w:val="21"/>
                <w:szCs w:val="21"/>
              </w:rPr>
              <w:t>４</w:t>
            </w:r>
          </w:p>
        </w:tc>
        <w:tc>
          <w:tcPr>
            <w:tcW w:w="869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085D1D" w14:textId="380722A3" w:rsidR="00D33E88" w:rsidRPr="00D74029" w:rsidRDefault="00D33E88" w:rsidP="00A24AA5">
            <w:pPr>
              <w:pStyle w:val="a3"/>
              <w:spacing w:line="240" w:lineRule="auto"/>
              <w:ind w:leftChars="50" w:left="105" w:rightChars="50" w:right="105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  <w:lang w:eastAsia="zh-TW"/>
              </w:rPr>
              <w:t xml:space="preserve">　</w:t>
            </w:r>
          </w:p>
        </w:tc>
      </w:tr>
      <w:tr w:rsidR="00D33E88" w:rsidRPr="00D74029" w14:paraId="75887E48" w14:textId="77777777" w:rsidTr="00D33E88">
        <w:trPr>
          <w:trHeight w:val="1814"/>
        </w:trPr>
        <w:tc>
          <w:tcPr>
            <w:tcW w:w="2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42BF06" w14:textId="393CDE6D" w:rsidR="00D33E88" w:rsidRPr="00F57CBF" w:rsidRDefault="00D33E88" w:rsidP="00A24AA5">
            <w:pPr>
              <w:pStyle w:val="a3"/>
              <w:spacing w:line="240" w:lineRule="auto"/>
              <w:jc w:val="center"/>
              <w:rPr>
                <w:rFonts w:cs="Times New Roman"/>
                <w:spacing w:val="0"/>
                <w:sz w:val="21"/>
                <w:szCs w:val="21"/>
              </w:rPr>
            </w:pPr>
            <w:r w:rsidRPr="00F57CBF">
              <w:rPr>
                <w:rFonts w:cs="Times New Roman" w:hint="eastAsia"/>
                <w:spacing w:val="0"/>
                <w:sz w:val="21"/>
                <w:szCs w:val="21"/>
              </w:rPr>
              <w:t>５</w:t>
            </w:r>
          </w:p>
        </w:tc>
        <w:tc>
          <w:tcPr>
            <w:tcW w:w="869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74B08" w14:textId="1FE5C71D" w:rsidR="00D33E88" w:rsidRPr="00D74029" w:rsidRDefault="00D33E88" w:rsidP="00A24AA5">
            <w:pPr>
              <w:pStyle w:val="a3"/>
              <w:spacing w:line="240" w:lineRule="auto"/>
              <w:ind w:leftChars="50" w:left="105" w:rightChars="50" w:right="105"/>
              <w:rPr>
                <w:rFonts w:cs="Times New Roman"/>
                <w:spacing w:val="0"/>
                <w:sz w:val="21"/>
                <w:szCs w:val="21"/>
                <w:lang w:eastAsia="zh-TW"/>
              </w:rPr>
            </w:pPr>
            <w:r w:rsidRPr="00D74029">
              <w:rPr>
                <w:rFonts w:cs="Times New Roman" w:hint="eastAsia"/>
                <w:spacing w:val="0"/>
                <w:sz w:val="21"/>
                <w:szCs w:val="21"/>
                <w:lang w:eastAsia="zh-TW"/>
              </w:rPr>
              <w:t xml:space="preserve">　</w:t>
            </w:r>
          </w:p>
        </w:tc>
      </w:tr>
    </w:tbl>
    <w:p w14:paraId="1601FB17" w14:textId="77777777" w:rsidR="0022259F" w:rsidRPr="00CF7369" w:rsidRDefault="0022259F" w:rsidP="009F3787">
      <w:pPr>
        <w:pStyle w:val="a3"/>
        <w:spacing w:line="240" w:lineRule="auto"/>
        <w:rPr>
          <w:rFonts w:eastAsia="PMingLiU" w:cs="Times New Roman"/>
          <w:spacing w:val="0"/>
          <w:sz w:val="22"/>
          <w:szCs w:val="22"/>
          <w:lang w:eastAsia="zh-TW"/>
        </w:rPr>
      </w:pPr>
    </w:p>
    <w:sectPr w:rsidR="0022259F" w:rsidRPr="00CF7369" w:rsidSect="00D16524">
      <w:pgSz w:w="11906" w:h="16838" w:code="9"/>
      <w:pgMar w:top="1134" w:right="1134" w:bottom="851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74E67" w14:textId="77777777" w:rsidR="00B9668A" w:rsidRDefault="00B9668A" w:rsidP="00ED01D3">
      <w:r>
        <w:separator/>
      </w:r>
    </w:p>
  </w:endnote>
  <w:endnote w:type="continuationSeparator" w:id="0">
    <w:p w14:paraId="00397357" w14:textId="77777777" w:rsidR="00B9668A" w:rsidRDefault="00B9668A" w:rsidP="00ED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E7A00" w14:textId="77777777" w:rsidR="00B9668A" w:rsidRDefault="00B9668A" w:rsidP="00ED01D3">
      <w:r>
        <w:separator/>
      </w:r>
    </w:p>
  </w:footnote>
  <w:footnote w:type="continuationSeparator" w:id="0">
    <w:p w14:paraId="014DA2C8" w14:textId="77777777" w:rsidR="00B9668A" w:rsidRDefault="00B9668A" w:rsidP="00ED0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9"/>
    <w:rsid w:val="00005FF8"/>
    <w:rsid w:val="00014D5F"/>
    <w:rsid w:val="00016769"/>
    <w:rsid w:val="0002619B"/>
    <w:rsid w:val="00027BB5"/>
    <w:rsid w:val="00032747"/>
    <w:rsid w:val="0003329A"/>
    <w:rsid w:val="00041CA7"/>
    <w:rsid w:val="00041D39"/>
    <w:rsid w:val="0004487B"/>
    <w:rsid w:val="000463C3"/>
    <w:rsid w:val="00051DD8"/>
    <w:rsid w:val="000610A8"/>
    <w:rsid w:val="00064C28"/>
    <w:rsid w:val="00070F47"/>
    <w:rsid w:val="000722F3"/>
    <w:rsid w:val="000820EC"/>
    <w:rsid w:val="0008386B"/>
    <w:rsid w:val="00084845"/>
    <w:rsid w:val="0008652E"/>
    <w:rsid w:val="00092005"/>
    <w:rsid w:val="00096709"/>
    <w:rsid w:val="000968CC"/>
    <w:rsid w:val="000A12E9"/>
    <w:rsid w:val="000A3EB0"/>
    <w:rsid w:val="000A59E4"/>
    <w:rsid w:val="000B1517"/>
    <w:rsid w:val="000B6257"/>
    <w:rsid w:val="000C1378"/>
    <w:rsid w:val="000C20E4"/>
    <w:rsid w:val="000D1569"/>
    <w:rsid w:val="000D51E2"/>
    <w:rsid w:val="000F385F"/>
    <w:rsid w:val="000F3E23"/>
    <w:rsid w:val="000F46BD"/>
    <w:rsid w:val="000F4B3F"/>
    <w:rsid w:val="000F73E6"/>
    <w:rsid w:val="00103FB1"/>
    <w:rsid w:val="00105C96"/>
    <w:rsid w:val="0011104E"/>
    <w:rsid w:val="001217B7"/>
    <w:rsid w:val="00122F84"/>
    <w:rsid w:val="001234AA"/>
    <w:rsid w:val="001248F4"/>
    <w:rsid w:val="00124F80"/>
    <w:rsid w:val="00125ECF"/>
    <w:rsid w:val="00131B23"/>
    <w:rsid w:val="00133423"/>
    <w:rsid w:val="00134050"/>
    <w:rsid w:val="00134C13"/>
    <w:rsid w:val="00147D2C"/>
    <w:rsid w:val="00150333"/>
    <w:rsid w:val="0015679E"/>
    <w:rsid w:val="00164E52"/>
    <w:rsid w:val="00176310"/>
    <w:rsid w:val="00177953"/>
    <w:rsid w:val="00184764"/>
    <w:rsid w:val="00185288"/>
    <w:rsid w:val="001934E4"/>
    <w:rsid w:val="001A0E9C"/>
    <w:rsid w:val="001A2EC7"/>
    <w:rsid w:val="001B011E"/>
    <w:rsid w:val="001B2490"/>
    <w:rsid w:val="001B5EB9"/>
    <w:rsid w:val="001C1776"/>
    <w:rsid w:val="001C4F39"/>
    <w:rsid w:val="001C67F7"/>
    <w:rsid w:val="001D394D"/>
    <w:rsid w:val="001D3F40"/>
    <w:rsid w:val="001E11B9"/>
    <w:rsid w:val="001E2F80"/>
    <w:rsid w:val="001E573F"/>
    <w:rsid w:val="001F3062"/>
    <w:rsid w:val="001F638D"/>
    <w:rsid w:val="00204B70"/>
    <w:rsid w:val="0020675B"/>
    <w:rsid w:val="00214437"/>
    <w:rsid w:val="00215266"/>
    <w:rsid w:val="00215B58"/>
    <w:rsid w:val="0022259F"/>
    <w:rsid w:val="00234109"/>
    <w:rsid w:val="00245659"/>
    <w:rsid w:val="00255867"/>
    <w:rsid w:val="002561CE"/>
    <w:rsid w:val="002564C8"/>
    <w:rsid w:val="00270F5A"/>
    <w:rsid w:val="00272BB2"/>
    <w:rsid w:val="00295D9B"/>
    <w:rsid w:val="002A216F"/>
    <w:rsid w:val="002A33AC"/>
    <w:rsid w:val="002A35C4"/>
    <w:rsid w:val="002A6D77"/>
    <w:rsid w:val="002A6FC6"/>
    <w:rsid w:val="002A7B9C"/>
    <w:rsid w:val="002C26BE"/>
    <w:rsid w:val="002C3E5B"/>
    <w:rsid w:val="002D012E"/>
    <w:rsid w:val="002D23E0"/>
    <w:rsid w:val="002E16E6"/>
    <w:rsid w:val="002E188F"/>
    <w:rsid w:val="002E522F"/>
    <w:rsid w:val="002F19ED"/>
    <w:rsid w:val="002F7612"/>
    <w:rsid w:val="003068F8"/>
    <w:rsid w:val="003158FA"/>
    <w:rsid w:val="003163D8"/>
    <w:rsid w:val="00325145"/>
    <w:rsid w:val="00333E37"/>
    <w:rsid w:val="00342D5F"/>
    <w:rsid w:val="00345D9B"/>
    <w:rsid w:val="00353C2D"/>
    <w:rsid w:val="00356E53"/>
    <w:rsid w:val="00361770"/>
    <w:rsid w:val="00370247"/>
    <w:rsid w:val="00372AE2"/>
    <w:rsid w:val="0037776A"/>
    <w:rsid w:val="00390823"/>
    <w:rsid w:val="003A44B6"/>
    <w:rsid w:val="003B3F54"/>
    <w:rsid w:val="003B4E79"/>
    <w:rsid w:val="003D365E"/>
    <w:rsid w:val="003D72D0"/>
    <w:rsid w:val="003E53CB"/>
    <w:rsid w:val="003F4C40"/>
    <w:rsid w:val="003F6060"/>
    <w:rsid w:val="00401AA4"/>
    <w:rsid w:val="00406DAA"/>
    <w:rsid w:val="004146BB"/>
    <w:rsid w:val="004235D4"/>
    <w:rsid w:val="004246F1"/>
    <w:rsid w:val="00424A98"/>
    <w:rsid w:val="00430B2B"/>
    <w:rsid w:val="004523B0"/>
    <w:rsid w:val="00452EBB"/>
    <w:rsid w:val="00454F99"/>
    <w:rsid w:val="004565FD"/>
    <w:rsid w:val="004719CD"/>
    <w:rsid w:val="004723C4"/>
    <w:rsid w:val="00476599"/>
    <w:rsid w:val="00491FD6"/>
    <w:rsid w:val="00493202"/>
    <w:rsid w:val="004A0F74"/>
    <w:rsid w:val="004A1268"/>
    <w:rsid w:val="004A2B22"/>
    <w:rsid w:val="004A7B7F"/>
    <w:rsid w:val="004B5B2B"/>
    <w:rsid w:val="004D7879"/>
    <w:rsid w:val="004E0330"/>
    <w:rsid w:val="004F4235"/>
    <w:rsid w:val="004F5CC6"/>
    <w:rsid w:val="004F6B1E"/>
    <w:rsid w:val="004F7372"/>
    <w:rsid w:val="00511E43"/>
    <w:rsid w:val="005144C3"/>
    <w:rsid w:val="00514D28"/>
    <w:rsid w:val="00535F37"/>
    <w:rsid w:val="005418F4"/>
    <w:rsid w:val="00542984"/>
    <w:rsid w:val="005619E3"/>
    <w:rsid w:val="00565F6D"/>
    <w:rsid w:val="00581BD8"/>
    <w:rsid w:val="0058235F"/>
    <w:rsid w:val="0058284A"/>
    <w:rsid w:val="005857F6"/>
    <w:rsid w:val="00597CA6"/>
    <w:rsid w:val="005A1299"/>
    <w:rsid w:val="005A637E"/>
    <w:rsid w:val="005B002C"/>
    <w:rsid w:val="005B3A5B"/>
    <w:rsid w:val="005C1543"/>
    <w:rsid w:val="005C22C2"/>
    <w:rsid w:val="005C3020"/>
    <w:rsid w:val="005C3312"/>
    <w:rsid w:val="006011D0"/>
    <w:rsid w:val="0061596C"/>
    <w:rsid w:val="00616CA5"/>
    <w:rsid w:val="00620FFE"/>
    <w:rsid w:val="00631B40"/>
    <w:rsid w:val="006447EC"/>
    <w:rsid w:val="00647040"/>
    <w:rsid w:val="006470DA"/>
    <w:rsid w:val="0068333B"/>
    <w:rsid w:val="00684136"/>
    <w:rsid w:val="006856D0"/>
    <w:rsid w:val="006900C5"/>
    <w:rsid w:val="006902BF"/>
    <w:rsid w:val="00690CB6"/>
    <w:rsid w:val="006D35E7"/>
    <w:rsid w:val="006F0AEB"/>
    <w:rsid w:val="006F1E96"/>
    <w:rsid w:val="006F21DF"/>
    <w:rsid w:val="006F4904"/>
    <w:rsid w:val="00701238"/>
    <w:rsid w:val="00707A71"/>
    <w:rsid w:val="00723124"/>
    <w:rsid w:val="007246B9"/>
    <w:rsid w:val="007261DA"/>
    <w:rsid w:val="0073386D"/>
    <w:rsid w:val="00735780"/>
    <w:rsid w:val="00737EA2"/>
    <w:rsid w:val="00743970"/>
    <w:rsid w:val="00746150"/>
    <w:rsid w:val="007569F3"/>
    <w:rsid w:val="0076229E"/>
    <w:rsid w:val="00763F20"/>
    <w:rsid w:val="00766289"/>
    <w:rsid w:val="007765E9"/>
    <w:rsid w:val="0078601D"/>
    <w:rsid w:val="007A6FD6"/>
    <w:rsid w:val="007B50EC"/>
    <w:rsid w:val="007B7075"/>
    <w:rsid w:val="007B7CBB"/>
    <w:rsid w:val="007C0C83"/>
    <w:rsid w:val="007C668C"/>
    <w:rsid w:val="007D0915"/>
    <w:rsid w:val="007D2106"/>
    <w:rsid w:val="007E3D4B"/>
    <w:rsid w:val="007E4835"/>
    <w:rsid w:val="007F2A6A"/>
    <w:rsid w:val="007F3811"/>
    <w:rsid w:val="007F3D31"/>
    <w:rsid w:val="007F6FDE"/>
    <w:rsid w:val="00820EE8"/>
    <w:rsid w:val="00826357"/>
    <w:rsid w:val="00827094"/>
    <w:rsid w:val="0083182F"/>
    <w:rsid w:val="00833AF6"/>
    <w:rsid w:val="008340AA"/>
    <w:rsid w:val="00834A30"/>
    <w:rsid w:val="00843EC0"/>
    <w:rsid w:val="00852F38"/>
    <w:rsid w:val="008761F3"/>
    <w:rsid w:val="00877E32"/>
    <w:rsid w:val="00891783"/>
    <w:rsid w:val="00894EF0"/>
    <w:rsid w:val="00895814"/>
    <w:rsid w:val="0089636A"/>
    <w:rsid w:val="008A1B4C"/>
    <w:rsid w:val="008A5A0F"/>
    <w:rsid w:val="008A66FC"/>
    <w:rsid w:val="008B2A57"/>
    <w:rsid w:val="008B41F1"/>
    <w:rsid w:val="008B6623"/>
    <w:rsid w:val="008B7C5D"/>
    <w:rsid w:val="008C33F0"/>
    <w:rsid w:val="008E3D24"/>
    <w:rsid w:val="008E535A"/>
    <w:rsid w:val="008E6A6E"/>
    <w:rsid w:val="00911B44"/>
    <w:rsid w:val="009169E6"/>
    <w:rsid w:val="00921F4E"/>
    <w:rsid w:val="00932D65"/>
    <w:rsid w:val="009361F1"/>
    <w:rsid w:val="0095696C"/>
    <w:rsid w:val="009610A9"/>
    <w:rsid w:val="00965AEF"/>
    <w:rsid w:val="00977485"/>
    <w:rsid w:val="00984BF4"/>
    <w:rsid w:val="00986004"/>
    <w:rsid w:val="009A04F8"/>
    <w:rsid w:val="009B5C4D"/>
    <w:rsid w:val="009C25C8"/>
    <w:rsid w:val="009C2F51"/>
    <w:rsid w:val="009C369B"/>
    <w:rsid w:val="009C6F26"/>
    <w:rsid w:val="009C7E55"/>
    <w:rsid w:val="009D23DB"/>
    <w:rsid w:val="009D3781"/>
    <w:rsid w:val="009D3A05"/>
    <w:rsid w:val="009E68A2"/>
    <w:rsid w:val="009F3787"/>
    <w:rsid w:val="009F66BC"/>
    <w:rsid w:val="00A019AA"/>
    <w:rsid w:val="00A02D2F"/>
    <w:rsid w:val="00A146D4"/>
    <w:rsid w:val="00A20421"/>
    <w:rsid w:val="00A23710"/>
    <w:rsid w:val="00A24708"/>
    <w:rsid w:val="00A24AA5"/>
    <w:rsid w:val="00A252E2"/>
    <w:rsid w:val="00A2549C"/>
    <w:rsid w:val="00A44F40"/>
    <w:rsid w:val="00A45768"/>
    <w:rsid w:val="00A65671"/>
    <w:rsid w:val="00A66990"/>
    <w:rsid w:val="00A75024"/>
    <w:rsid w:val="00A769FF"/>
    <w:rsid w:val="00A827F4"/>
    <w:rsid w:val="00A84D4C"/>
    <w:rsid w:val="00A852C6"/>
    <w:rsid w:val="00A974A5"/>
    <w:rsid w:val="00A97D8B"/>
    <w:rsid w:val="00AA6A43"/>
    <w:rsid w:val="00AA7E1D"/>
    <w:rsid w:val="00AB3639"/>
    <w:rsid w:val="00AB5FA6"/>
    <w:rsid w:val="00AB6F04"/>
    <w:rsid w:val="00AC0CE2"/>
    <w:rsid w:val="00AC5101"/>
    <w:rsid w:val="00AC57EB"/>
    <w:rsid w:val="00AC5EC2"/>
    <w:rsid w:val="00AD1C22"/>
    <w:rsid w:val="00AD57F0"/>
    <w:rsid w:val="00AD6458"/>
    <w:rsid w:val="00AF136A"/>
    <w:rsid w:val="00AF6E35"/>
    <w:rsid w:val="00B002E7"/>
    <w:rsid w:val="00B064E0"/>
    <w:rsid w:val="00B12C1B"/>
    <w:rsid w:val="00B1530B"/>
    <w:rsid w:val="00B2419C"/>
    <w:rsid w:val="00B47622"/>
    <w:rsid w:val="00B47897"/>
    <w:rsid w:val="00B50C4D"/>
    <w:rsid w:val="00B53A96"/>
    <w:rsid w:val="00B57286"/>
    <w:rsid w:val="00B600D8"/>
    <w:rsid w:val="00B61C73"/>
    <w:rsid w:val="00B70233"/>
    <w:rsid w:val="00B73777"/>
    <w:rsid w:val="00B740F9"/>
    <w:rsid w:val="00B84E06"/>
    <w:rsid w:val="00B9668A"/>
    <w:rsid w:val="00BB21B3"/>
    <w:rsid w:val="00BB4223"/>
    <w:rsid w:val="00BC5291"/>
    <w:rsid w:val="00BD0AC1"/>
    <w:rsid w:val="00BD7C5D"/>
    <w:rsid w:val="00BE06B4"/>
    <w:rsid w:val="00BF15D4"/>
    <w:rsid w:val="00C03710"/>
    <w:rsid w:val="00C104D9"/>
    <w:rsid w:val="00C14A58"/>
    <w:rsid w:val="00C21DA5"/>
    <w:rsid w:val="00C32750"/>
    <w:rsid w:val="00C33A0B"/>
    <w:rsid w:val="00C3619B"/>
    <w:rsid w:val="00C44648"/>
    <w:rsid w:val="00C5401F"/>
    <w:rsid w:val="00C545D8"/>
    <w:rsid w:val="00C618BD"/>
    <w:rsid w:val="00C62A51"/>
    <w:rsid w:val="00C64535"/>
    <w:rsid w:val="00C729D1"/>
    <w:rsid w:val="00C74066"/>
    <w:rsid w:val="00C80CE2"/>
    <w:rsid w:val="00C81DE4"/>
    <w:rsid w:val="00C943B2"/>
    <w:rsid w:val="00CB02EA"/>
    <w:rsid w:val="00CB54C7"/>
    <w:rsid w:val="00CC2067"/>
    <w:rsid w:val="00CC5755"/>
    <w:rsid w:val="00CD679F"/>
    <w:rsid w:val="00CD7763"/>
    <w:rsid w:val="00CE30C3"/>
    <w:rsid w:val="00CE77B8"/>
    <w:rsid w:val="00CE7C00"/>
    <w:rsid w:val="00CF0461"/>
    <w:rsid w:val="00CF04C4"/>
    <w:rsid w:val="00CF099D"/>
    <w:rsid w:val="00CF7369"/>
    <w:rsid w:val="00D00CBE"/>
    <w:rsid w:val="00D022EA"/>
    <w:rsid w:val="00D023CC"/>
    <w:rsid w:val="00D14A89"/>
    <w:rsid w:val="00D15523"/>
    <w:rsid w:val="00D16524"/>
    <w:rsid w:val="00D23CE5"/>
    <w:rsid w:val="00D31780"/>
    <w:rsid w:val="00D33E88"/>
    <w:rsid w:val="00D34D40"/>
    <w:rsid w:val="00D559B9"/>
    <w:rsid w:val="00D55D71"/>
    <w:rsid w:val="00D57B20"/>
    <w:rsid w:val="00D66B76"/>
    <w:rsid w:val="00D67283"/>
    <w:rsid w:val="00D74029"/>
    <w:rsid w:val="00D74DDA"/>
    <w:rsid w:val="00D86F5D"/>
    <w:rsid w:val="00DA0FE8"/>
    <w:rsid w:val="00DA21AA"/>
    <w:rsid w:val="00DB3C31"/>
    <w:rsid w:val="00DB70FD"/>
    <w:rsid w:val="00DC5C69"/>
    <w:rsid w:val="00DD54DC"/>
    <w:rsid w:val="00DE1296"/>
    <w:rsid w:val="00DE24DE"/>
    <w:rsid w:val="00DE52FA"/>
    <w:rsid w:val="00E03318"/>
    <w:rsid w:val="00E0445A"/>
    <w:rsid w:val="00E15C5C"/>
    <w:rsid w:val="00E21241"/>
    <w:rsid w:val="00E33F7A"/>
    <w:rsid w:val="00E40DBD"/>
    <w:rsid w:val="00E46067"/>
    <w:rsid w:val="00E544D5"/>
    <w:rsid w:val="00E6423D"/>
    <w:rsid w:val="00E74B11"/>
    <w:rsid w:val="00E803C0"/>
    <w:rsid w:val="00E828CF"/>
    <w:rsid w:val="00E83B1B"/>
    <w:rsid w:val="00EA287F"/>
    <w:rsid w:val="00EA3525"/>
    <w:rsid w:val="00EB1D98"/>
    <w:rsid w:val="00EB4604"/>
    <w:rsid w:val="00EB661E"/>
    <w:rsid w:val="00ED01D3"/>
    <w:rsid w:val="00ED26AA"/>
    <w:rsid w:val="00EE13BE"/>
    <w:rsid w:val="00EE3F41"/>
    <w:rsid w:val="00EE7DD7"/>
    <w:rsid w:val="00F026D4"/>
    <w:rsid w:val="00F03A5D"/>
    <w:rsid w:val="00F06CC0"/>
    <w:rsid w:val="00F25AE8"/>
    <w:rsid w:val="00F318AF"/>
    <w:rsid w:val="00F44E43"/>
    <w:rsid w:val="00F57CBF"/>
    <w:rsid w:val="00F63D3A"/>
    <w:rsid w:val="00F66DB3"/>
    <w:rsid w:val="00F87D66"/>
    <w:rsid w:val="00F90DDF"/>
    <w:rsid w:val="00F922DB"/>
    <w:rsid w:val="00F93B86"/>
    <w:rsid w:val="00F93D0F"/>
    <w:rsid w:val="00FA29A4"/>
    <w:rsid w:val="00FA4D48"/>
    <w:rsid w:val="00FA4F3F"/>
    <w:rsid w:val="00FA7D1F"/>
    <w:rsid w:val="00FB62BD"/>
    <w:rsid w:val="00FC2143"/>
    <w:rsid w:val="00FC7D75"/>
    <w:rsid w:val="00FD341A"/>
    <w:rsid w:val="00FE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93FC43F"/>
  <w15:chartTrackingRefBased/>
  <w15:docId w15:val="{31825B6A-7BB3-414F-96FB-82DFFA23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ルポ"/>
    <w:pPr>
      <w:widowControl w:val="0"/>
      <w:wordWrap w:val="0"/>
      <w:autoSpaceDE w:val="0"/>
      <w:autoSpaceDN w:val="0"/>
      <w:adjustRightInd w:val="0"/>
      <w:spacing w:line="179" w:lineRule="exact"/>
      <w:jc w:val="both"/>
    </w:pPr>
    <w:rPr>
      <w:rFonts w:ascii="ＭＳ 明朝" w:hAnsi="ＭＳ 明朝" w:cs="ＭＳ 明朝"/>
      <w:spacing w:val="12"/>
    </w:rPr>
  </w:style>
  <w:style w:type="paragraph" w:styleId="a4">
    <w:name w:val="header"/>
    <w:basedOn w:val="a"/>
    <w:link w:val="a5"/>
    <w:rsid w:val="00ED01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D01D3"/>
    <w:rPr>
      <w:rFonts w:cs="Century"/>
      <w:kern w:val="2"/>
      <w:sz w:val="21"/>
      <w:szCs w:val="21"/>
    </w:rPr>
  </w:style>
  <w:style w:type="paragraph" w:styleId="a6">
    <w:name w:val="footer"/>
    <w:basedOn w:val="a"/>
    <w:link w:val="a7"/>
    <w:uiPriority w:val="99"/>
    <w:rsid w:val="00ED01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D01D3"/>
    <w:rPr>
      <w:rFonts w:cs="Century"/>
      <w:kern w:val="2"/>
      <w:sz w:val="21"/>
      <w:szCs w:val="21"/>
    </w:rPr>
  </w:style>
  <w:style w:type="paragraph" w:styleId="a8">
    <w:name w:val="Balloon Text"/>
    <w:basedOn w:val="a"/>
    <w:link w:val="a9"/>
    <w:rsid w:val="00FA4F3F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rsid w:val="00FA4F3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A637E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table" w:styleId="aa">
    <w:name w:val="Table Grid"/>
    <w:basedOn w:val="a1"/>
    <w:rsid w:val="00222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_rels/settings.xml.rels><?xml version="1.0" encoding="UTF-8" standalone="yes"?><Relationships xmlns="http://schemas.openxmlformats.org/package/2006/relationships"><Relationship Id="rId1" Target="file:///F:/&#24037;&#20107;&#38306;&#20418;&#25552;&#20986;&#26360;&#39006;RUPO/DOC8READ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2F89A-95C0-44A7-8713-B2D05E77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DOC8READ</Template>
  <Pages>1</Pages>
  <Words>80</Words>
  <Characters>87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　 1～ 2</vt:lpstr>
      <vt:lpstr>様式　 1～ 2</vt:lpstr>
    </vt:vector>
  </TitlesOfParts>
  <LinksUpToDate>false</LinksUpToDate>
  <CharactersWithSpaces>166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